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8"/>
        <w:gridCol w:w="2398"/>
        <w:gridCol w:w="2398"/>
        <w:gridCol w:w="2398"/>
        <w:gridCol w:w="2398"/>
        <w:gridCol w:w="2400"/>
      </w:tblGrid>
      <w:tr w:rsidR="00CC47A6" w14:paraId="3522C071" w14:textId="77777777" w:rsidTr="00CC47A6">
        <w:trPr>
          <w:trHeight w:val="620"/>
        </w:trPr>
        <w:tc>
          <w:tcPr>
            <w:tcW w:w="833" w:type="pct"/>
          </w:tcPr>
          <w:p w14:paraId="12A5EBCC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t>Size of the Problem</w:t>
            </w:r>
          </w:p>
        </w:tc>
        <w:tc>
          <w:tcPr>
            <w:tcW w:w="833" w:type="pct"/>
          </w:tcPr>
          <w:p w14:paraId="0253B54C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833" w:type="pct"/>
          </w:tcPr>
          <w:p w14:paraId="605EE353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sym w:font="Symbol" w:char="F0D6"/>
            </w:r>
          </w:p>
        </w:tc>
        <w:tc>
          <w:tcPr>
            <w:tcW w:w="833" w:type="pct"/>
          </w:tcPr>
          <w:p w14:paraId="3343C245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t>Size of the Reaction</w:t>
            </w:r>
          </w:p>
        </w:tc>
        <w:tc>
          <w:tcPr>
            <w:tcW w:w="833" w:type="pct"/>
          </w:tcPr>
          <w:p w14:paraId="498096C0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834" w:type="pct"/>
          </w:tcPr>
          <w:p w14:paraId="65241ABD" w14:textId="77777777" w:rsidR="00CC47A6" w:rsidRPr="00CA432A" w:rsidRDefault="00CC47A6" w:rsidP="00CA432A">
            <w:pPr>
              <w:jc w:val="center"/>
              <w:rPr>
                <w:b/>
                <w:sz w:val="32"/>
                <w:szCs w:val="32"/>
              </w:rPr>
            </w:pPr>
            <w:r w:rsidRPr="00CA432A">
              <w:rPr>
                <w:b/>
                <w:sz w:val="32"/>
                <w:szCs w:val="32"/>
              </w:rPr>
              <w:sym w:font="Symbol" w:char="F0D6"/>
            </w:r>
          </w:p>
        </w:tc>
      </w:tr>
      <w:tr w:rsidR="00CC47A6" w14:paraId="67DFE5F0" w14:textId="77777777" w:rsidTr="00CC47A6">
        <w:trPr>
          <w:trHeight w:val="3312"/>
        </w:trPr>
        <w:tc>
          <w:tcPr>
            <w:tcW w:w="833" w:type="pct"/>
          </w:tcPr>
          <w:p w14:paraId="113D8B97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BIG PROBLEM</w:t>
            </w:r>
          </w:p>
          <w:p w14:paraId="0120DFD9" w14:textId="77777777" w:rsidR="00CC47A6" w:rsidRPr="00CA432A" w:rsidRDefault="00CC47A6" w:rsidP="00CC47A6">
            <w:pPr>
              <w:pStyle w:val="ListParagraph"/>
              <w:numPr>
                <w:ilvl w:val="0"/>
                <w:numId w:val="1"/>
              </w:numPr>
            </w:pPr>
            <w:r w:rsidRPr="00CA432A">
              <w:t>Affects 10 or more people</w:t>
            </w:r>
          </w:p>
          <w:p w14:paraId="65383FF4" w14:textId="77777777" w:rsidR="00CC47A6" w:rsidRPr="00CA432A" w:rsidRDefault="00CC47A6" w:rsidP="00CC47A6">
            <w:pPr>
              <w:pStyle w:val="ListParagraph"/>
              <w:numPr>
                <w:ilvl w:val="0"/>
                <w:numId w:val="1"/>
              </w:numPr>
            </w:pPr>
            <w:r w:rsidRPr="00CA432A">
              <w:t>Physical danger, injury or death</w:t>
            </w:r>
          </w:p>
          <w:p w14:paraId="39FA4F5B" w14:textId="77777777" w:rsidR="00CC47A6" w:rsidRPr="00CA432A" w:rsidRDefault="00CC47A6" w:rsidP="00CC47A6">
            <w:pPr>
              <w:pStyle w:val="ListParagraph"/>
              <w:numPr>
                <w:ilvl w:val="0"/>
                <w:numId w:val="1"/>
              </w:numPr>
            </w:pPr>
            <w:r w:rsidRPr="00CA432A">
              <w:t>Takes many people to solve it</w:t>
            </w:r>
          </w:p>
          <w:p w14:paraId="52C32196" w14:textId="77777777" w:rsidR="00CC47A6" w:rsidRPr="00CA432A" w:rsidRDefault="00CC47A6" w:rsidP="00CC47A6">
            <w:pPr>
              <w:pStyle w:val="ListParagraph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CA432A">
              <w:t>Takes weeks or months to solve</w:t>
            </w:r>
          </w:p>
        </w:tc>
        <w:tc>
          <w:tcPr>
            <w:tcW w:w="833" w:type="pct"/>
          </w:tcPr>
          <w:p w14:paraId="22EC54EE" w14:textId="77777777" w:rsidR="00CC47A6" w:rsidRPr="00CA432A" w:rsidRDefault="00CC47A6">
            <w:pPr>
              <w:rPr>
                <w:sz w:val="26"/>
                <w:szCs w:val="26"/>
              </w:rPr>
            </w:pP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764D17A3" wp14:editId="0690CE6A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50800</wp:posOffset>
                  </wp:positionV>
                  <wp:extent cx="485775" cy="571500"/>
                  <wp:effectExtent l="0" t="0" r="0" b="1270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7C4B7845" wp14:editId="7651DF02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736600</wp:posOffset>
                  </wp:positionV>
                  <wp:extent cx="788035" cy="4572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DE537F4" wp14:editId="1DA0589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1308100</wp:posOffset>
                  </wp:positionV>
                  <wp:extent cx="1028700" cy="676275"/>
                  <wp:effectExtent l="0" t="0" r="1270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" w:type="pct"/>
          </w:tcPr>
          <w:p w14:paraId="5F82F557" w14:textId="77777777" w:rsidR="00CC47A6" w:rsidRPr="00CA432A" w:rsidRDefault="00CC47A6">
            <w:pPr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833" w:type="pct"/>
          </w:tcPr>
          <w:p w14:paraId="3E0B045D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BIG REACTION</w:t>
            </w:r>
          </w:p>
          <w:p w14:paraId="47B343FE" w14:textId="77777777" w:rsidR="00CC47A6" w:rsidRPr="00CA432A" w:rsidRDefault="00CC47A6" w:rsidP="00CC47A6">
            <w:pPr>
              <w:pStyle w:val="ListParagraph"/>
              <w:numPr>
                <w:ilvl w:val="0"/>
                <w:numId w:val="4"/>
              </w:numPr>
            </w:pPr>
            <w:r w:rsidRPr="00CA432A">
              <w:t>Crying, screaming</w:t>
            </w:r>
          </w:p>
          <w:p w14:paraId="434449CE" w14:textId="77777777" w:rsidR="00CC47A6" w:rsidRPr="00CA432A" w:rsidRDefault="00CC47A6" w:rsidP="00CC47A6">
            <w:pPr>
              <w:pStyle w:val="ListParagraph"/>
              <w:numPr>
                <w:ilvl w:val="0"/>
                <w:numId w:val="4"/>
              </w:numPr>
            </w:pPr>
            <w:r w:rsidRPr="00CA432A">
              <w:t>Running for help</w:t>
            </w:r>
          </w:p>
          <w:p w14:paraId="2DD03835" w14:textId="77777777" w:rsidR="00CC47A6" w:rsidRPr="00CA432A" w:rsidRDefault="00CC47A6" w:rsidP="00CC47A6">
            <w:pPr>
              <w:pStyle w:val="ListParagraph"/>
              <w:numPr>
                <w:ilvl w:val="0"/>
                <w:numId w:val="4"/>
              </w:numPr>
            </w:pPr>
            <w:r w:rsidRPr="00CA432A">
              <w:t>Very upset feelings</w:t>
            </w:r>
          </w:p>
          <w:p w14:paraId="280910F6" w14:textId="77777777" w:rsidR="00CC47A6" w:rsidRPr="00CA432A" w:rsidRDefault="00CC47A6" w:rsidP="00CC47A6">
            <w:pPr>
              <w:pStyle w:val="ListParagraph"/>
              <w:numPr>
                <w:ilvl w:val="0"/>
                <w:numId w:val="4"/>
              </w:numPr>
            </w:pPr>
            <w:r w:rsidRPr="00CA432A">
              <w:t xml:space="preserve">Ask </w:t>
            </w:r>
            <w:r w:rsidR="00CA432A" w:rsidRPr="00CA432A">
              <w:t>an adult for help</w:t>
            </w:r>
          </w:p>
          <w:p w14:paraId="7EDC80AF" w14:textId="77777777" w:rsidR="00CC47A6" w:rsidRPr="00CA432A" w:rsidRDefault="00CA432A" w:rsidP="00CC47A6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CA432A">
              <w:t>C</w:t>
            </w:r>
            <w:r w:rsidR="00CC47A6" w:rsidRPr="00CA432A">
              <w:t>rying uncontrollably</w:t>
            </w:r>
          </w:p>
        </w:tc>
        <w:tc>
          <w:tcPr>
            <w:tcW w:w="833" w:type="pct"/>
          </w:tcPr>
          <w:p w14:paraId="6C41B92D" w14:textId="77777777" w:rsidR="00CC47A6" w:rsidRDefault="0025424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B73879A" wp14:editId="0A25E442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1079500</wp:posOffset>
                  </wp:positionV>
                  <wp:extent cx="685800" cy="886460"/>
                  <wp:effectExtent l="0" t="0" r="0" b="254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B26C20" wp14:editId="59EAF1A6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165100</wp:posOffset>
                  </wp:positionV>
                  <wp:extent cx="800100" cy="800100"/>
                  <wp:effectExtent l="0" t="0" r="12700" b="1270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4" w:type="pct"/>
          </w:tcPr>
          <w:p w14:paraId="3069DA13" w14:textId="77777777" w:rsidR="00CC47A6" w:rsidRDefault="00CC47A6"/>
        </w:tc>
      </w:tr>
      <w:tr w:rsidR="00CC47A6" w14:paraId="4C61F689" w14:textId="77777777" w:rsidTr="00CC47A6">
        <w:trPr>
          <w:trHeight w:val="3312"/>
        </w:trPr>
        <w:tc>
          <w:tcPr>
            <w:tcW w:w="833" w:type="pct"/>
          </w:tcPr>
          <w:p w14:paraId="13851CA1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Medium Problem</w:t>
            </w:r>
          </w:p>
          <w:p w14:paraId="74A80A4D" w14:textId="77777777" w:rsidR="00CC47A6" w:rsidRPr="00CA432A" w:rsidRDefault="00CC47A6" w:rsidP="00CC47A6">
            <w:pPr>
              <w:pStyle w:val="ListParagraph"/>
              <w:numPr>
                <w:ilvl w:val="0"/>
                <w:numId w:val="2"/>
              </w:numPr>
            </w:pPr>
            <w:r w:rsidRPr="00CA432A">
              <w:t>Affects 3-9 people</w:t>
            </w:r>
          </w:p>
          <w:p w14:paraId="6DA0268E" w14:textId="77777777" w:rsidR="00CC47A6" w:rsidRPr="00CA432A" w:rsidRDefault="00CC47A6" w:rsidP="00CC47A6">
            <w:pPr>
              <w:pStyle w:val="ListParagraph"/>
              <w:numPr>
                <w:ilvl w:val="0"/>
                <w:numId w:val="2"/>
              </w:numPr>
            </w:pPr>
            <w:r w:rsidRPr="00CA432A">
              <w:t>Small physical injury or very upset feelings</w:t>
            </w:r>
          </w:p>
          <w:p w14:paraId="33F3F5B8" w14:textId="77777777" w:rsidR="00CC47A6" w:rsidRPr="00CA432A" w:rsidRDefault="00CC47A6" w:rsidP="00CC47A6">
            <w:pPr>
              <w:pStyle w:val="ListParagraph"/>
              <w:numPr>
                <w:ilvl w:val="0"/>
                <w:numId w:val="2"/>
              </w:numPr>
            </w:pPr>
            <w:r w:rsidRPr="00CA432A">
              <w:t>Takes 3-6 people to solve</w:t>
            </w:r>
          </w:p>
          <w:p w14:paraId="31266F7B" w14:textId="77777777" w:rsidR="00CC47A6" w:rsidRPr="00CA432A" w:rsidRDefault="00CC47A6" w:rsidP="00CC47A6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CA432A">
              <w:t>Takes 15 minutes to hours to solve</w:t>
            </w:r>
          </w:p>
        </w:tc>
        <w:tc>
          <w:tcPr>
            <w:tcW w:w="833" w:type="pct"/>
          </w:tcPr>
          <w:p w14:paraId="2A8FA125" w14:textId="77777777" w:rsidR="00CC47A6" w:rsidRPr="00CA432A" w:rsidRDefault="00CC47A6">
            <w:pPr>
              <w:rPr>
                <w:sz w:val="26"/>
                <w:szCs w:val="26"/>
              </w:rPr>
            </w:pP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254547F8" wp14:editId="6DE6C6B0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113030</wp:posOffset>
                  </wp:positionV>
                  <wp:extent cx="386715" cy="800100"/>
                  <wp:effectExtent l="0" t="0" r="0" b="127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0" t="-22"/>
                          <a:stretch/>
                        </pic:blipFill>
                        <pic:spPr bwMode="auto">
                          <a:xfrm>
                            <a:off x="0" y="0"/>
                            <a:ext cx="3867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496146B9" wp14:editId="33E2F98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1141730</wp:posOffset>
                  </wp:positionV>
                  <wp:extent cx="936625" cy="698500"/>
                  <wp:effectExtent l="0" t="0" r="3175" b="1270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" w:type="pct"/>
          </w:tcPr>
          <w:p w14:paraId="6325CBA6" w14:textId="77777777" w:rsidR="00CC47A6" w:rsidRPr="00CA432A" w:rsidRDefault="00CC47A6">
            <w:pPr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3C029CE3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Medium Reaction</w:t>
            </w:r>
          </w:p>
          <w:p w14:paraId="4B49746D" w14:textId="77777777" w:rsidR="00CC47A6" w:rsidRPr="00CA432A" w:rsidRDefault="00CC47A6" w:rsidP="00CC47A6">
            <w:pPr>
              <w:pStyle w:val="ListParagraph"/>
              <w:numPr>
                <w:ilvl w:val="0"/>
                <w:numId w:val="6"/>
              </w:numPr>
            </w:pPr>
            <w:r w:rsidRPr="00CA432A">
              <w:t>Ask for help from adult</w:t>
            </w:r>
          </w:p>
          <w:p w14:paraId="5C0449C5" w14:textId="77777777" w:rsidR="00CC47A6" w:rsidRPr="00CA432A" w:rsidRDefault="00CC47A6" w:rsidP="00CC47A6">
            <w:pPr>
              <w:pStyle w:val="ListParagraph"/>
              <w:numPr>
                <w:ilvl w:val="0"/>
                <w:numId w:val="6"/>
              </w:numPr>
            </w:pPr>
            <w:r w:rsidRPr="00CA432A">
              <w:t>Some upset feelings</w:t>
            </w:r>
          </w:p>
          <w:p w14:paraId="2B8EF20B" w14:textId="77777777" w:rsidR="00CC47A6" w:rsidRPr="00CA432A" w:rsidRDefault="00CA432A" w:rsidP="00CC47A6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CA432A">
              <w:t xml:space="preserve">Feel </w:t>
            </w:r>
            <w:r w:rsidR="00CC47A6" w:rsidRPr="00CA432A">
              <w:t xml:space="preserve">disappointed, </w:t>
            </w:r>
            <w:r w:rsidRPr="00CA432A">
              <w:t>uncomfortable,</w:t>
            </w:r>
            <w:r w:rsidR="00CC47A6" w:rsidRPr="00CA432A">
              <w:t xml:space="preserve"> or irritated</w:t>
            </w:r>
          </w:p>
        </w:tc>
        <w:tc>
          <w:tcPr>
            <w:tcW w:w="833" w:type="pct"/>
          </w:tcPr>
          <w:p w14:paraId="25E863EB" w14:textId="77777777" w:rsidR="00CC47A6" w:rsidRDefault="00254248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58C87F7" wp14:editId="1B48DE3B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1141730</wp:posOffset>
                  </wp:positionV>
                  <wp:extent cx="685800" cy="71628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5824C8F" wp14:editId="02BFDC99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113030</wp:posOffset>
                  </wp:positionV>
                  <wp:extent cx="738505" cy="1003300"/>
                  <wp:effectExtent l="0" t="0" r="0" b="1270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4" w:type="pct"/>
          </w:tcPr>
          <w:p w14:paraId="5F4DF2A1" w14:textId="77777777" w:rsidR="00CC47A6" w:rsidRDefault="00CC47A6"/>
        </w:tc>
      </w:tr>
      <w:tr w:rsidR="00CC47A6" w14:paraId="5031222D" w14:textId="77777777" w:rsidTr="00CC47A6">
        <w:trPr>
          <w:trHeight w:val="3312"/>
        </w:trPr>
        <w:tc>
          <w:tcPr>
            <w:tcW w:w="833" w:type="pct"/>
          </w:tcPr>
          <w:p w14:paraId="653BBCC2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Tiny Problem</w:t>
            </w:r>
          </w:p>
          <w:p w14:paraId="3FC55A42" w14:textId="77777777" w:rsidR="00CC47A6" w:rsidRPr="00CA432A" w:rsidRDefault="00CC47A6" w:rsidP="00CC47A6">
            <w:pPr>
              <w:pStyle w:val="ListParagraph"/>
              <w:numPr>
                <w:ilvl w:val="0"/>
                <w:numId w:val="3"/>
              </w:numPr>
            </w:pPr>
            <w:r w:rsidRPr="00CA432A">
              <w:t>Affects 1-2 People</w:t>
            </w:r>
          </w:p>
          <w:p w14:paraId="11247284" w14:textId="77777777" w:rsidR="00CC47A6" w:rsidRPr="00CA432A" w:rsidRDefault="00CA432A" w:rsidP="00CC47A6">
            <w:pPr>
              <w:pStyle w:val="ListParagraph"/>
              <w:numPr>
                <w:ilvl w:val="0"/>
                <w:numId w:val="3"/>
              </w:numPr>
            </w:pPr>
            <w:r w:rsidRPr="00CA432A">
              <w:t>Small</w:t>
            </w:r>
            <w:r w:rsidR="00CC47A6" w:rsidRPr="00CA432A">
              <w:t xml:space="preserve"> upset feelings involved</w:t>
            </w:r>
          </w:p>
          <w:p w14:paraId="3E49F1F1" w14:textId="77777777" w:rsidR="00CC47A6" w:rsidRPr="00CA432A" w:rsidRDefault="00CC47A6" w:rsidP="00CC47A6">
            <w:pPr>
              <w:pStyle w:val="ListParagraph"/>
              <w:numPr>
                <w:ilvl w:val="0"/>
                <w:numId w:val="3"/>
              </w:numPr>
            </w:pPr>
            <w:r w:rsidRPr="00CA432A">
              <w:t>Kids can solve or ignore the problem</w:t>
            </w:r>
          </w:p>
          <w:p w14:paraId="35D38909" w14:textId="77777777" w:rsidR="00CC47A6" w:rsidRPr="00CA432A" w:rsidRDefault="00CC47A6" w:rsidP="00CC47A6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CA432A">
              <w:t>Takes less than 15 minutes so solve</w:t>
            </w:r>
          </w:p>
        </w:tc>
        <w:tc>
          <w:tcPr>
            <w:tcW w:w="833" w:type="pct"/>
          </w:tcPr>
          <w:p w14:paraId="0F3CF9FC" w14:textId="77777777" w:rsidR="00CC47A6" w:rsidRPr="00CA432A" w:rsidRDefault="00CC47A6">
            <w:pPr>
              <w:rPr>
                <w:sz w:val="26"/>
                <w:szCs w:val="26"/>
              </w:rPr>
            </w:pP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157E9A79" wp14:editId="34F8D2F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1089660</wp:posOffset>
                  </wp:positionV>
                  <wp:extent cx="914400" cy="913765"/>
                  <wp:effectExtent l="0" t="0" r="0" b="63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1" b="14649"/>
                          <a:stretch/>
                        </pic:blipFill>
                        <pic:spPr bwMode="auto">
                          <a:xfrm>
                            <a:off x="0" y="0"/>
                            <a:ext cx="9144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32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48C28215" wp14:editId="6905417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60960</wp:posOffset>
                  </wp:positionV>
                  <wp:extent cx="914400" cy="779145"/>
                  <wp:effectExtent l="0" t="0" r="0" b="825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" w:type="pct"/>
          </w:tcPr>
          <w:p w14:paraId="314EF89D" w14:textId="77777777" w:rsidR="00CC47A6" w:rsidRPr="00CA432A" w:rsidRDefault="00CC47A6">
            <w:pPr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3DA45E20" w14:textId="77777777" w:rsidR="00CC47A6" w:rsidRPr="00CA432A" w:rsidRDefault="00CC47A6" w:rsidP="00CA432A">
            <w:pPr>
              <w:jc w:val="center"/>
              <w:rPr>
                <w:b/>
                <w:sz w:val="26"/>
                <w:szCs w:val="26"/>
              </w:rPr>
            </w:pPr>
            <w:r w:rsidRPr="00CA432A">
              <w:rPr>
                <w:b/>
                <w:sz w:val="26"/>
                <w:szCs w:val="26"/>
              </w:rPr>
              <w:t>Tiny Reaction</w:t>
            </w:r>
          </w:p>
          <w:p w14:paraId="65BBC937" w14:textId="77777777" w:rsidR="00CC47A6" w:rsidRPr="00CA432A" w:rsidRDefault="00CC47A6" w:rsidP="00CC47A6">
            <w:pPr>
              <w:pStyle w:val="ListParagraph"/>
              <w:numPr>
                <w:ilvl w:val="0"/>
                <w:numId w:val="7"/>
              </w:numPr>
            </w:pPr>
            <w:r w:rsidRPr="00CA432A">
              <w:t>Student solves problem by themselves</w:t>
            </w:r>
          </w:p>
          <w:p w14:paraId="702329C8" w14:textId="77777777" w:rsidR="00CC47A6" w:rsidRPr="00CA432A" w:rsidRDefault="00CC47A6" w:rsidP="00CC47A6">
            <w:pPr>
              <w:pStyle w:val="ListParagraph"/>
              <w:numPr>
                <w:ilvl w:val="0"/>
                <w:numId w:val="7"/>
              </w:numPr>
            </w:pPr>
            <w:r w:rsidRPr="00CA432A">
              <w:t>Very little reaction</w:t>
            </w:r>
          </w:p>
          <w:p w14:paraId="1006BF97" w14:textId="77777777" w:rsidR="00CC47A6" w:rsidRPr="00CA432A" w:rsidRDefault="00CC47A6" w:rsidP="00CC47A6">
            <w:pPr>
              <w:pStyle w:val="ListParagraph"/>
              <w:numPr>
                <w:ilvl w:val="0"/>
                <w:numId w:val="7"/>
              </w:numPr>
            </w:pPr>
            <w:r w:rsidRPr="00CA432A">
              <w:t>Can move on quickly</w:t>
            </w:r>
          </w:p>
          <w:p w14:paraId="6DF0C6EA" w14:textId="77777777" w:rsidR="00CC47A6" w:rsidRPr="00CA432A" w:rsidRDefault="00CC47A6" w:rsidP="00CC47A6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 w:rsidRPr="00CA432A">
              <w:t>Student feels calm</w:t>
            </w:r>
          </w:p>
        </w:tc>
        <w:tc>
          <w:tcPr>
            <w:tcW w:w="833" w:type="pct"/>
          </w:tcPr>
          <w:p w14:paraId="490BEEA7" w14:textId="77777777" w:rsidR="00CC47A6" w:rsidRDefault="00254248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9AE146E" wp14:editId="76528664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1089660</wp:posOffset>
                  </wp:positionV>
                  <wp:extent cx="769620" cy="808990"/>
                  <wp:effectExtent l="0" t="0" r="0" b="381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12"/>
                          <a:stretch/>
                        </pic:blipFill>
                        <pic:spPr bwMode="auto">
                          <a:xfrm>
                            <a:off x="0" y="0"/>
                            <a:ext cx="76962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6FAA0A4" wp14:editId="67F18639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60960</wp:posOffset>
                  </wp:positionV>
                  <wp:extent cx="1066800" cy="106680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4" w:type="pct"/>
          </w:tcPr>
          <w:p w14:paraId="69CF4905" w14:textId="77777777" w:rsidR="00CC47A6" w:rsidRDefault="00CC47A6"/>
        </w:tc>
      </w:tr>
    </w:tbl>
    <w:p w14:paraId="07F8FEA1" w14:textId="77777777" w:rsidR="006C37AC" w:rsidRDefault="00254248" w:rsidP="00CC47A6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7B71FF6" wp14:editId="0751DF63">
            <wp:simplePos x="0" y="0"/>
            <wp:positionH relativeFrom="column">
              <wp:posOffset>5372100</wp:posOffset>
            </wp:positionH>
            <wp:positionV relativeFrom="paragraph">
              <wp:posOffset>2514600</wp:posOffset>
            </wp:positionV>
            <wp:extent cx="1485900" cy="1503045"/>
            <wp:effectExtent l="0" t="0" r="1270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AF38339" wp14:editId="1AFE0CA2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485900" cy="1503045"/>
            <wp:effectExtent l="0" t="0" r="1270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F375E1F" wp14:editId="2A2298BD">
            <wp:simplePos x="0" y="0"/>
            <wp:positionH relativeFrom="column">
              <wp:posOffset>2743200</wp:posOffset>
            </wp:positionH>
            <wp:positionV relativeFrom="paragraph">
              <wp:posOffset>-114300</wp:posOffset>
            </wp:positionV>
            <wp:extent cx="1485900" cy="1503045"/>
            <wp:effectExtent l="0" t="0" r="1270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C4A5D76" wp14:editId="1BF02055">
            <wp:simplePos x="0" y="0"/>
            <wp:positionH relativeFrom="column">
              <wp:posOffset>2743200</wp:posOffset>
            </wp:positionH>
            <wp:positionV relativeFrom="paragraph">
              <wp:posOffset>2628900</wp:posOffset>
            </wp:positionV>
            <wp:extent cx="1485900" cy="1503045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61513A6" wp14:editId="519FBF0A">
            <wp:simplePos x="0" y="0"/>
            <wp:positionH relativeFrom="column">
              <wp:posOffset>114300</wp:posOffset>
            </wp:positionH>
            <wp:positionV relativeFrom="paragraph">
              <wp:posOffset>2628900</wp:posOffset>
            </wp:positionV>
            <wp:extent cx="1485900" cy="1503045"/>
            <wp:effectExtent l="0" t="0" r="12700" b="0"/>
            <wp:wrapTight wrapText="bothSides">
              <wp:wrapPolygon edited="0">
                <wp:start x="0" y="0"/>
                <wp:lineTo x="0" y="21171"/>
                <wp:lineTo x="21415" y="21171"/>
                <wp:lineTo x="214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70C682" wp14:editId="197C6E4D">
            <wp:extent cx="1485900" cy="15033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42" cy="15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7AC" w:rsidSect="00CC47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37AA"/>
    <w:multiLevelType w:val="hybridMultilevel"/>
    <w:tmpl w:val="4A1A4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22E7E"/>
    <w:multiLevelType w:val="hybridMultilevel"/>
    <w:tmpl w:val="C5DAD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070AA5"/>
    <w:multiLevelType w:val="hybridMultilevel"/>
    <w:tmpl w:val="12CEC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5B76B4"/>
    <w:multiLevelType w:val="hybridMultilevel"/>
    <w:tmpl w:val="53F8D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932DC4"/>
    <w:multiLevelType w:val="hybridMultilevel"/>
    <w:tmpl w:val="EEF003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4A72C1"/>
    <w:multiLevelType w:val="hybridMultilevel"/>
    <w:tmpl w:val="7116C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D566BD"/>
    <w:multiLevelType w:val="hybridMultilevel"/>
    <w:tmpl w:val="67A0F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A6"/>
    <w:rsid w:val="00254248"/>
    <w:rsid w:val="004318D4"/>
    <w:rsid w:val="006C37AC"/>
    <w:rsid w:val="00CA432A"/>
    <w:rsid w:val="00CC47A6"/>
    <w:rsid w:val="00EE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4C6D23"/>
  <w14:defaultImageDpi w14:val="300"/>
  <w15:docId w15:val="{3BA02C4F-D621-4778-9155-BEEC38FC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4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47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7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7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YLE.SARAH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554D96923EB4EBE1B88353D0BEBF9" ma:contentTypeVersion="11" ma:contentTypeDescription="Create a new document." ma:contentTypeScope="" ma:versionID="cf65551146ebdc71d6a58b47e29f2eb2">
  <xsd:schema xmlns:xsd="http://www.w3.org/2001/XMLSchema" xmlns:xs="http://www.w3.org/2001/XMLSchema" xmlns:p="http://schemas.microsoft.com/office/2006/metadata/properties" xmlns:ns2="13ad2b37-eb6e-48b1-8bd9-648f8a549d75" xmlns:ns3="49687594-6345-4690-aacc-dca13645b87e" targetNamespace="http://schemas.microsoft.com/office/2006/metadata/properties" ma:root="true" ma:fieldsID="12a9b1d18fd628cb93f0733c0986fb27" ns2:_="" ns3:_="">
    <xsd:import namespace="13ad2b37-eb6e-48b1-8bd9-648f8a549d75"/>
    <xsd:import namespace="49687594-6345-4690-aacc-dca13645b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d2b37-eb6e-48b1-8bd9-648f8a549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87594-6345-4690-aacc-dca13645b87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2F4007-BFFB-4C1B-A1BE-D4DA21251AE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41E6241-1A25-45C1-8C6F-FAABD249910D}"/>
</file>

<file path=customXml/itemProps3.xml><?xml version="1.0" encoding="utf-8"?>
<ds:datastoreItem xmlns:ds="http://schemas.openxmlformats.org/officeDocument/2006/customXml" ds:itemID="{A343834F-326F-4FD6-8017-D8C250A916EA}"/>
</file>

<file path=customXml/itemProps4.xml><?xml version="1.0" encoding="utf-8"?>
<ds:datastoreItem xmlns:ds="http://schemas.openxmlformats.org/officeDocument/2006/customXml" ds:itemID="{D30711B9-7202-469B-8718-850373003FB3}"/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1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Houser</dc:creator>
  <cp:keywords/>
  <dc:description/>
  <cp:lastModifiedBy>Boyle, Sarah</cp:lastModifiedBy>
  <cp:revision>2</cp:revision>
  <cp:lastPrinted>2015-09-17T13:23:00Z</cp:lastPrinted>
  <dcterms:created xsi:type="dcterms:W3CDTF">2017-11-15T19:39:00Z</dcterms:created>
  <dcterms:modified xsi:type="dcterms:W3CDTF">2017-11-15T19:39:00Z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0x01010096B554D96923EB4EBE1B88353D0BEBF9</vt:lpwstr>
  </property>
</Properties>
</file>